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7DC" w:rsidRDefault="00B56E32">
      <w:p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</w:t>
      </w:r>
      <w:r>
        <w:rPr>
          <w:rFonts w:ascii="仿宋" w:eastAsia="仿宋" w:hAnsi="仿宋" w:cs="仿宋" w:hint="eastAsia"/>
          <w:sz w:val="32"/>
          <w:szCs w:val="32"/>
        </w:rPr>
        <w:t>2</w:t>
      </w:r>
    </w:p>
    <w:p w:rsidR="004377DC" w:rsidRDefault="004377DC">
      <w:pPr>
        <w:adjustRightInd w:val="0"/>
        <w:snapToGrid w:val="0"/>
        <w:jc w:val="left"/>
        <w:rPr>
          <w:rFonts w:ascii="仿宋" w:eastAsia="仿宋" w:hAnsi="仿宋" w:cs="仿宋"/>
          <w:sz w:val="28"/>
          <w:szCs w:val="28"/>
        </w:rPr>
      </w:pPr>
    </w:p>
    <w:p w:rsidR="004377DC" w:rsidRDefault="00B56E32">
      <w:pPr>
        <w:jc w:val="center"/>
        <w:rPr>
          <w:rFonts w:ascii="宋体" w:eastAsia="宋体" w:hAnsi="宋体" w:cs="仿宋"/>
          <w:b/>
          <w:bCs/>
          <w:sz w:val="44"/>
          <w:szCs w:val="44"/>
        </w:rPr>
      </w:pPr>
      <w:r>
        <w:rPr>
          <w:rFonts w:ascii="宋体" w:eastAsia="宋体" w:hAnsi="宋体" w:cs="仿宋" w:hint="eastAsia"/>
          <w:b/>
          <w:bCs/>
          <w:sz w:val="44"/>
          <w:szCs w:val="44"/>
        </w:rPr>
        <w:t>工作意见和建议</w:t>
      </w:r>
    </w:p>
    <w:p w:rsidR="004377DC" w:rsidRDefault="004377DC">
      <w:pPr>
        <w:jc w:val="center"/>
        <w:rPr>
          <w:rFonts w:ascii="仿宋" w:eastAsia="仿宋" w:hAnsi="仿宋" w:cs="仿宋"/>
          <w:b/>
          <w:bCs/>
          <w:sz w:val="36"/>
          <w:szCs w:val="36"/>
        </w:rPr>
      </w:pPr>
    </w:p>
    <w:tbl>
      <w:tblPr>
        <w:tblStyle w:val="a7"/>
        <w:tblW w:w="0" w:type="auto"/>
        <w:tblLook w:val="04A0"/>
      </w:tblPr>
      <w:tblGrid>
        <w:gridCol w:w="1857"/>
        <w:gridCol w:w="1064"/>
        <w:gridCol w:w="1822"/>
        <w:gridCol w:w="1067"/>
        <w:gridCol w:w="2712"/>
      </w:tblGrid>
      <w:tr w:rsidR="004377DC">
        <w:tc>
          <w:tcPr>
            <w:tcW w:w="1857" w:type="dxa"/>
          </w:tcPr>
          <w:p w:rsidR="004377DC" w:rsidRDefault="00B56E32">
            <w:pPr>
              <w:jc w:val="center"/>
              <w:rPr>
                <w:rFonts w:ascii="仿宋" w:eastAsia="仿宋" w:hAnsi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6665" w:type="dxa"/>
            <w:gridSpan w:val="4"/>
          </w:tcPr>
          <w:p w:rsidR="004377DC" w:rsidRDefault="004377DC">
            <w:pPr>
              <w:jc w:val="center"/>
              <w:rPr>
                <w:rFonts w:ascii="仿宋" w:eastAsia="仿宋" w:hAnsi="仿宋" w:cs="仿宋"/>
                <w:b/>
                <w:bCs/>
                <w:kern w:val="0"/>
                <w:sz w:val="28"/>
                <w:szCs w:val="28"/>
              </w:rPr>
            </w:pPr>
          </w:p>
        </w:tc>
      </w:tr>
      <w:tr w:rsidR="004377DC">
        <w:tc>
          <w:tcPr>
            <w:tcW w:w="1857" w:type="dxa"/>
          </w:tcPr>
          <w:p w:rsidR="004377DC" w:rsidRDefault="00B56E32">
            <w:pPr>
              <w:jc w:val="center"/>
              <w:rPr>
                <w:rFonts w:ascii="仿宋" w:eastAsia="仿宋" w:hAnsi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2886" w:type="dxa"/>
            <w:gridSpan w:val="2"/>
          </w:tcPr>
          <w:p w:rsidR="004377DC" w:rsidRDefault="004377DC">
            <w:pPr>
              <w:jc w:val="center"/>
              <w:rPr>
                <w:rFonts w:ascii="仿宋" w:eastAsia="仿宋" w:hAnsi="仿宋" w:cs="仿宋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67" w:type="dxa"/>
          </w:tcPr>
          <w:p w:rsidR="004377DC" w:rsidRDefault="00B56E32">
            <w:pPr>
              <w:jc w:val="center"/>
              <w:rPr>
                <w:rFonts w:ascii="仿宋" w:eastAsia="仿宋" w:hAnsi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</w:rPr>
              <w:t>职务</w:t>
            </w:r>
          </w:p>
        </w:tc>
        <w:tc>
          <w:tcPr>
            <w:tcW w:w="2712" w:type="dxa"/>
          </w:tcPr>
          <w:p w:rsidR="004377DC" w:rsidRDefault="004377DC">
            <w:pPr>
              <w:jc w:val="center"/>
              <w:rPr>
                <w:rFonts w:ascii="仿宋" w:eastAsia="仿宋" w:hAnsi="仿宋" w:cs="仿宋"/>
                <w:b/>
                <w:bCs/>
                <w:kern w:val="0"/>
                <w:sz w:val="36"/>
                <w:szCs w:val="36"/>
              </w:rPr>
            </w:pPr>
          </w:p>
        </w:tc>
      </w:tr>
      <w:tr w:rsidR="004377DC">
        <w:tc>
          <w:tcPr>
            <w:tcW w:w="1857" w:type="dxa"/>
            <w:vMerge w:val="restart"/>
            <w:vAlign w:val="center"/>
          </w:tcPr>
          <w:p w:rsidR="004377DC" w:rsidRDefault="00B56E32">
            <w:pPr>
              <w:jc w:val="center"/>
              <w:rPr>
                <w:rFonts w:ascii="仿宋" w:eastAsia="仿宋" w:hAnsi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064" w:type="dxa"/>
          </w:tcPr>
          <w:p w:rsidR="004377DC" w:rsidRDefault="00B56E32">
            <w:pPr>
              <w:jc w:val="left"/>
              <w:rPr>
                <w:rFonts w:ascii="仿宋" w:eastAsia="仿宋" w:hAnsi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</w:rPr>
              <w:t>联系人</w:t>
            </w:r>
          </w:p>
        </w:tc>
        <w:tc>
          <w:tcPr>
            <w:tcW w:w="5601" w:type="dxa"/>
            <w:gridSpan w:val="3"/>
          </w:tcPr>
          <w:p w:rsidR="004377DC" w:rsidRDefault="004377DC">
            <w:pPr>
              <w:jc w:val="left"/>
              <w:rPr>
                <w:rFonts w:ascii="仿宋" w:eastAsia="仿宋" w:hAnsi="仿宋" w:cs="仿宋"/>
                <w:b/>
                <w:bCs/>
                <w:kern w:val="0"/>
                <w:sz w:val="36"/>
                <w:szCs w:val="36"/>
              </w:rPr>
            </w:pPr>
          </w:p>
        </w:tc>
      </w:tr>
      <w:tr w:rsidR="004377DC">
        <w:tc>
          <w:tcPr>
            <w:tcW w:w="1857" w:type="dxa"/>
            <w:vMerge/>
          </w:tcPr>
          <w:p w:rsidR="004377DC" w:rsidRDefault="004377DC">
            <w:pPr>
              <w:jc w:val="center"/>
              <w:rPr>
                <w:rFonts w:ascii="仿宋" w:eastAsia="仿宋" w:hAnsi="仿宋" w:cs="仿宋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1064" w:type="dxa"/>
          </w:tcPr>
          <w:p w:rsidR="004377DC" w:rsidRDefault="00B56E32">
            <w:pPr>
              <w:jc w:val="left"/>
              <w:rPr>
                <w:rFonts w:ascii="仿宋" w:eastAsia="仿宋" w:hAnsi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</w:rPr>
              <w:t>手</w:t>
            </w: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</w:rPr>
              <w:t>机</w:t>
            </w:r>
          </w:p>
        </w:tc>
        <w:tc>
          <w:tcPr>
            <w:tcW w:w="1822" w:type="dxa"/>
          </w:tcPr>
          <w:p w:rsidR="004377DC" w:rsidRDefault="004377DC">
            <w:pPr>
              <w:rPr>
                <w:rFonts w:ascii="仿宋" w:eastAsia="仿宋" w:hAnsi="仿宋" w:cs="仿宋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1067" w:type="dxa"/>
          </w:tcPr>
          <w:p w:rsidR="004377DC" w:rsidRDefault="00B56E32">
            <w:pPr>
              <w:jc w:val="center"/>
              <w:rPr>
                <w:rFonts w:ascii="仿宋" w:eastAsia="仿宋" w:hAnsi="仿宋" w:cs="仿宋"/>
                <w:b/>
                <w:bCs/>
                <w:kern w:val="0"/>
                <w:sz w:val="36"/>
                <w:szCs w:val="36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</w:rPr>
              <w:t>邮箱</w:t>
            </w:r>
          </w:p>
        </w:tc>
        <w:tc>
          <w:tcPr>
            <w:tcW w:w="2712" w:type="dxa"/>
          </w:tcPr>
          <w:p w:rsidR="004377DC" w:rsidRDefault="004377DC">
            <w:pPr>
              <w:jc w:val="left"/>
              <w:rPr>
                <w:rFonts w:ascii="仿宋" w:eastAsia="仿宋" w:hAnsi="仿宋" w:cs="仿宋"/>
                <w:b/>
                <w:bCs/>
                <w:kern w:val="0"/>
                <w:sz w:val="36"/>
                <w:szCs w:val="36"/>
              </w:rPr>
            </w:pPr>
          </w:p>
        </w:tc>
      </w:tr>
      <w:tr w:rsidR="004377DC">
        <w:tc>
          <w:tcPr>
            <w:tcW w:w="8522" w:type="dxa"/>
            <w:gridSpan w:val="5"/>
          </w:tcPr>
          <w:p w:rsidR="004377DC" w:rsidRDefault="00B56E32">
            <w:pPr>
              <w:jc w:val="center"/>
              <w:rPr>
                <w:rFonts w:ascii="仿宋" w:eastAsia="仿宋" w:hAnsi="仿宋" w:cs="仿宋"/>
                <w:b/>
                <w:bCs/>
                <w:kern w:val="0"/>
                <w:sz w:val="36"/>
                <w:szCs w:val="36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</w:rPr>
              <w:t>意见和建议（可另附）</w:t>
            </w:r>
          </w:p>
        </w:tc>
      </w:tr>
      <w:tr w:rsidR="004377DC">
        <w:trPr>
          <w:trHeight w:val="6746"/>
        </w:trPr>
        <w:tc>
          <w:tcPr>
            <w:tcW w:w="8522" w:type="dxa"/>
            <w:gridSpan w:val="5"/>
          </w:tcPr>
          <w:p w:rsidR="004377DC" w:rsidRDefault="004377DC">
            <w:pPr>
              <w:jc w:val="center"/>
              <w:rPr>
                <w:rFonts w:ascii="仿宋" w:eastAsia="仿宋" w:hAnsi="仿宋" w:cs="仿宋"/>
                <w:b/>
                <w:bCs/>
                <w:kern w:val="0"/>
                <w:sz w:val="36"/>
                <w:szCs w:val="36"/>
              </w:rPr>
            </w:pPr>
          </w:p>
        </w:tc>
      </w:tr>
    </w:tbl>
    <w:p w:rsidR="004377DC" w:rsidRDefault="00B56E32" w:rsidP="00986F67">
      <w:pPr>
        <w:snapToGrid w:val="0"/>
        <w:spacing w:beforeLines="50"/>
        <w:jc w:val="left"/>
        <w:rPr>
          <w:rFonts w:ascii="仿宋_GB2312" w:eastAsia="仿宋_GB2312" w:hAnsi="仿宋" w:cs="仿宋"/>
          <w:sz w:val="28"/>
          <w:szCs w:val="28"/>
        </w:rPr>
      </w:pPr>
      <w:r>
        <w:rPr>
          <w:rFonts w:ascii="仿宋_GB2312" w:eastAsia="仿宋_GB2312" w:hAnsi="仿宋" w:cs="仿宋" w:hint="eastAsia"/>
          <w:sz w:val="28"/>
          <w:szCs w:val="28"/>
        </w:rPr>
        <w:t>注：请于</w:t>
      </w:r>
      <w:r>
        <w:rPr>
          <w:rFonts w:ascii="仿宋_GB2312" w:eastAsia="仿宋_GB2312" w:hAnsi="仿宋" w:cs="仿宋" w:hint="eastAsia"/>
          <w:sz w:val="28"/>
          <w:szCs w:val="28"/>
        </w:rPr>
        <w:t>2026</w:t>
      </w:r>
      <w:r>
        <w:rPr>
          <w:rFonts w:ascii="仿宋_GB2312" w:eastAsia="仿宋_GB2312" w:hAnsi="仿宋" w:cs="仿宋" w:hint="eastAsia"/>
          <w:sz w:val="28"/>
          <w:szCs w:val="28"/>
        </w:rPr>
        <w:t>年</w:t>
      </w:r>
      <w:r>
        <w:rPr>
          <w:rFonts w:ascii="仿宋_GB2312" w:eastAsia="仿宋_GB2312" w:hAnsi="仿宋" w:cs="仿宋" w:hint="eastAsia"/>
          <w:sz w:val="28"/>
          <w:szCs w:val="28"/>
        </w:rPr>
        <w:t>9</w:t>
      </w:r>
      <w:r>
        <w:rPr>
          <w:rFonts w:ascii="仿宋_GB2312" w:eastAsia="仿宋_GB2312" w:hAnsi="仿宋" w:cs="仿宋" w:hint="eastAsia"/>
          <w:sz w:val="28"/>
          <w:szCs w:val="28"/>
        </w:rPr>
        <w:t>月</w:t>
      </w:r>
      <w:r>
        <w:rPr>
          <w:rFonts w:ascii="仿宋_GB2312" w:eastAsia="仿宋_GB2312" w:hAnsi="仿宋" w:cs="仿宋" w:hint="eastAsia"/>
          <w:sz w:val="28"/>
          <w:szCs w:val="28"/>
        </w:rPr>
        <w:t>8</w:t>
      </w:r>
      <w:r>
        <w:rPr>
          <w:rFonts w:ascii="仿宋_GB2312" w:eastAsia="仿宋_GB2312" w:hAnsi="仿宋" w:cs="仿宋" w:hint="eastAsia"/>
          <w:sz w:val="28"/>
          <w:szCs w:val="28"/>
        </w:rPr>
        <w:t>日前返回至协会秘书处。</w:t>
      </w:r>
    </w:p>
    <w:p w:rsidR="004377DC" w:rsidRDefault="00B56E32">
      <w:pPr>
        <w:snapToGrid w:val="0"/>
        <w:ind w:firstLineChars="200" w:firstLine="560"/>
        <w:jc w:val="left"/>
        <w:rPr>
          <w:rFonts w:ascii="仿宋_GB2312" w:eastAsia="仿宋_GB2312" w:hAnsi="仿宋" w:cs="仿宋"/>
          <w:sz w:val="28"/>
          <w:szCs w:val="28"/>
        </w:rPr>
      </w:pPr>
      <w:r>
        <w:rPr>
          <w:rFonts w:ascii="仿宋_GB2312" w:eastAsia="仿宋_GB2312" w:hAnsi="仿宋" w:cs="仿宋" w:hint="eastAsia"/>
          <w:sz w:val="28"/>
          <w:szCs w:val="28"/>
        </w:rPr>
        <w:t>邮</w:t>
      </w:r>
      <w:r>
        <w:rPr>
          <w:rFonts w:ascii="仿宋_GB2312" w:eastAsia="仿宋_GB2312" w:hAnsi="仿宋" w:cs="仿宋" w:hint="eastAsia"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sz w:val="28"/>
          <w:szCs w:val="28"/>
        </w:rPr>
        <w:t>箱：</w:t>
      </w:r>
      <w:hyperlink r:id="rId9" w:history="1">
        <w:r>
          <w:rPr>
            <w:rFonts w:ascii="仿宋_GB2312" w:eastAsia="仿宋_GB2312" w:hAnsi="仿宋" w:cs="仿宋" w:hint="eastAsia"/>
            <w:sz w:val="28"/>
            <w:szCs w:val="28"/>
          </w:rPr>
          <w:t>chenlong</w:t>
        </w:r>
        <w:r>
          <w:rPr>
            <w:rFonts w:ascii="仿宋" w:eastAsia="仿宋" w:hAnsi="仿宋" w:cs="仿宋" w:hint="eastAsia"/>
            <w:sz w:val="28"/>
            <w:szCs w:val="28"/>
          </w:rPr>
          <w:t>@</w:t>
        </w:r>
        <w:r>
          <w:rPr>
            <w:rFonts w:ascii="仿宋_GB2312" w:eastAsia="仿宋_GB2312" w:hAnsi="仿宋" w:cs="仿宋" w:hint="eastAsia"/>
            <w:sz w:val="28"/>
            <w:szCs w:val="28"/>
          </w:rPr>
          <w:t>ccpa.com.cn</w:t>
        </w:r>
      </w:hyperlink>
      <w:r>
        <w:rPr>
          <w:rFonts w:ascii="仿宋_GB2312" w:eastAsia="仿宋_GB2312" w:hAnsi="仿宋" w:cs="仿宋" w:hint="eastAsia"/>
          <w:sz w:val="28"/>
          <w:szCs w:val="28"/>
        </w:rPr>
        <w:t xml:space="preserve">  </w:t>
      </w:r>
      <w:r>
        <w:rPr>
          <w:rFonts w:ascii="仿宋_GB2312" w:eastAsia="仿宋_GB2312" w:hAnsi="仿宋" w:cs="仿宋" w:hint="eastAsia"/>
          <w:sz w:val="28"/>
          <w:szCs w:val="28"/>
        </w:rPr>
        <w:t>联系电话：</w:t>
      </w:r>
      <w:r>
        <w:rPr>
          <w:rFonts w:ascii="仿宋_GB2312" w:eastAsia="仿宋_GB2312" w:hAnsi="仿宋" w:cs="仿宋" w:hint="eastAsia"/>
          <w:sz w:val="28"/>
          <w:szCs w:val="28"/>
        </w:rPr>
        <w:t>010-57811421</w:t>
      </w:r>
    </w:p>
    <w:p w:rsidR="004377DC" w:rsidRDefault="00B56E32">
      <w:pPr>
        <w:snapToGrid w:val="0"/>
        <w:ind w:firstLineChars="200" w:firstLine="560"/>
        <w:jc w:val="left"/>
        <w:rPr>
          <w:rFonts w:ascii="仿宋_GB2312" w:eastAsia="仿宋_GB2312"/>
          <w:b/>
          <w:bCs/>
          <w:sz w:val="24"/>
          <w:szCs w:val="24"/>
        </w:rPr>
      </w:pPr>
      <w:r>
        <w:rPr>
          <w:rFonts w:ascii="仿宋_GB2312" w:eastAsia="仿宋_GB2312" w:hAnsi="仿宋" w:cs="仿宋" w:hint="eastAsia"/>
          <w:sz w:val="28"/>
          <w:szCs w:val="28"/>
        </w:rPr>
        <w:t>联系人：陈龙</w:t>
      </w:r>
      <w:r>
        <w:rPr>
          <w:rFonts w:ascii="仿宋_GB2312" w:eastAsia="仿宋_GB2312" w:hAnsi="仿宋" w:cs="仿宋" w:hint="eastAsia"/>
          <w:sz w:val="28"/>
          <w:szCs w:val="28"/>
        </w:rPr>
        <w:t xml:space="preserve"> 18513831820      </w:t>
      </w:r>
      <w:r>
        <w:rPr>
          <w:rFonts w:ascii="仿宋_GB2312" w:eastAsia="仿宋_GB2312" w:hAnsi="仿宋" w:cs="仿宋" w:hint="eastAsia"/>
          <w:sz w:val="28"/>
          <w:szCs w:val="28"/>
        </w:rPr>
        <w:t>高智</w:t>
      </w:r>
      <w:r>
        <w:rPr>
          <w:rFonts w:ascii="仿宋_GB2312" w:eastAsia="仿宋_GB2312" w:hAnsi="仿宋" w:cs="仿宋" w:hint="eastAsia"/>
          <w:sz w:val="28"/>
          <w:szCs w:val="28"/>
        </w:rPr>
        <w:t xml:space="preserve"> 13611086546</w:t>
      </w:r>
    </w:p>
    <w:sectPr w:rsidR="004377DC" w:rsidSect="004377DC">
      <w:footerReference w:type="default" r:id="rId10"/>
      <w:pgSz w:w="11906" w:h="16838"/>
      <w:pgMar w:top="1588" w:right="1588" w:bottom="1588" w:left="1588" w:header="851" w:footer="96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E32" w:rsidRDefault="00B56E32" w:rsidP="004377DC">
      <w:r>
        <w:separator/>
      </w:r>
    </w:p>
  </w:endnote>
  <w:endnote w:type="continuationSeparator" w:id="1">
    <w:p w:rsidR="00B56E32" w:rsidRDefault="00B56E32" w:rsidP="004377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FAD49B5-1B36-4F69-A44E-B121F493BAB9}"/>
    <w:embedBold r:id="rId2" w:subsetted="1" w:fontKey="{EF45EB53-5B80-4144-9442-AA6A11906F1B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151B88A4-A17E-4F20-97AE-88A8C6761248}"/>
  </w:font>
  <w:font w:name="等线 Light">
    <w:altName w:val="汉仪中黑 197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宋体" w:eastAsia="宋体" w:hAnsi="宋体"/>
        <w:sz w:val="24"/>
        <w:szCs w:val="24"/>
      </w:rPr>
      <w:id w:val="987759571"/>
    </w:sdtPr>
    <w:sdtContent>
      <w:p w:rsidR="004377DC" w:rsidRDefault="004377DC">
        <w:pPr>
          <w:pStyle w:val="a4"/>
          <w:jc w:val="center"/>
          <w:rPr>
            <w:rFonts w:ascii="宋体" w:eastAsia="宋体" w:hAnsi="宋体"/>
            <w:sz w:val="24"/>
            <w:szCs w:val="24"/>
          </w:rPr>
        </w:pPr>
        <w:r>
          <w:rPr>
            <w:rFonts w:ascii="宋体" w:eastAsia="宋体" w:hAnsi="宋体"/>
            <w:sz w:val="24"/>
            <w:szCs w:val="24"/>
          </w:rPr>
          <w:fldChar w:fldCharType="begin"/>
        </w:r>
        <w:r w:rsidR="00B56E32">
          <w:rPr>
            <w:rFonts w:ascii="宋体" w:eastAsia="宋体" w:hAnsi="宋体"/>
            <w:sz w:val="24"/>
            <w:szCs w:val="24"/>
          </w:rPr>
          <w:instrText>PAGE   \* MERGEFORMAT</w:instrText>
        </w:r>
        <w:r>
          <w:rPr>
            <w:rFonts w:ascii="宋体" w:eastAsia="宋体" w:hAnsi="宋体"/>
            <w:sz w:val="24"/>
            <w:szCs w:val="24"/>
          </w:rPr>
          <w:fldChar w:fldCharType="separate"/>
        </w:r>
        <w:r w:rsidR="00986F67" w:rsidRPr="00986F67">
          <w:rPr>
            <w:rFonts w:ascii="宋体" w:eastAsia="宋体" w:hAnsi="宋体"/>
            <w:noProof/>
            <w:sz w:val="24"/>
            <w:szCs w:val="24"/>
            <w:lang w:val="zh-CN"/>
          </w:rPr>
          <w:t>1</w:t>
        </w:r>
        <w:r>
          <w:rPr>
            <w:rFonts w:ascii="宋体" w:eastAsia="宋体" w:hAnsi="宋体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E32" w:rsidRDefault="00B56E32" w:rsidP="004377DC">
      <w:r>
        <w:separator/>
      </w:r>
    </w:p>
  </w:footnote>
  <w:footnote w:type="continuationSeparator" w:id="1">
    <w:p w:rsidR="00B56E32" w:rsidRDefault="00B56E32" w:rsidP="004377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3168562"/>
    <w:multiLevelType w:val="multilevel"/>
    <w:tmpl w:val="A3168562"/>
    <w:lvl w:ilvl="0">
      <w:start w:val="2"/>
      <w:numFmt w:val="chineseCounting"/>
      <w:suff w:val="nothing"/>
      <w:lvlText w:val="（%1）"/>
      <w:lvlJc w:val="left"/>
      <w:pPr>
        <w:ind w:left="-1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-1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-10"/>
      </w:pPr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pPr>
        <w:ind w:left="-10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-10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-10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-10"/>
      </w:pPr>
      <w:rPr>
        <w:rFonts w:hint="eastAsia"/>
      </w:rPr>
    </w:lvl>
    <w:lvl w:ilvl="7">
      <w:start w:val="1"/>
      <w:numFmt w:val="lowerRoman"/>
      <w:suff w:val="nothing"/>
      <w:lvlText w:val="%8．"/>
      <w:lvlJc w:val="left"/>
      <w:pPr>
        <w:ind w:left="-10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-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bordersDoNotSurroundHeader/>
  <w:bordersDoNotSurroundFooter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/[{}£¥·‘’“”、。〈《》「『【〔〖〝﹙﹛﹝＄（），．：；［｛￡￥"/>
  <w:noLineBreaksBefore w:lang="zh-CN" w:val="!$%(),./:;&gt;?[]{}¢£¥¨°·ˇˉ―‖‘’“”…‰′″›℃∶、。〃〈〉《》「」『』【】〔〕〖〗〝〞︶︺︾﹀﹄﹙﹚﹛﹜﹝﹞！＂＄％＇（），．：；？［］｀｛｜｝～￠￡￥"/>
  <w:hdrShapeDefaults>
    <o:shapedefaults v:ext="edit" spidmax="4098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43A74"/>
    <w:rsid w:val="0000296A"/>
    <w:rsid w:val="0002192A"/>
    <w:rsid w:val="0004061E"/>
    <w:rsid w:val="00065EA5"/>
    <w:rsid w:val="00066751"/>
    <w:rsid w:val="0007521B"/>
    <w:rsid w:val="000B3523"/>
    <w:rsid w:val="000B5AB7"/>
    <w:rsid w:val="000C6890"/>
    <w:rsid w:val="000E672B"/>
    <w:rsid w:val="00112812"/>
    <w:rsid w:val="0012509E"/>
    <w:rsid w:val="0012758A"/>
    <w:rsid w:val="00132E0D"/>
    <w:rsid w:val="00136855"/>
    <w:rsid w:val="00143582"/>
    <w:rsid w:val="001567B0"/>
    <w:rsid w:val="0016089F"/>
    <w:rsid w:val="0017549B"/>
    <w:rsid w:val="00197288"/>
    <w:rsid w:val="0019796F"/>
    <w:rsid w:val="001C4B29"/>
    <w:rsid w:val="001D18C3"/>
    <w:rsid w:val="001D6BAF"/>
    <w:rsid w:val="00215987"/>
    <w:rsid w:val="002252D3"/>
    <w:rsid w:val="00225B26"/>
    <w:rsid w:val="00231C35"/>
    <w:rsid w:val="00233AB0"/>
    <w:rsid w:val="00233E85"/>
    <w:rsid w:val="0023563C"/>
    <w:rsid w:val="00240031"/>
    <w:rsid w:val="00242B47"/>
    <w:rsid w:val="00242DE7"/>
    <w:rsid w:val="00252B67"/>
    <w:rsid w:val="00262945"/>
    <w:rsid w:val="00262A1E"/>
    <w:rsid w:val="00263E85"/>
    <w:rsid w:val="00277A25"/>
    <w:rsid w:val="002908BB"/>
    <w:rsid w:val="002A249D"/>
    <w:rsid w:val="002B154C"/>
    <w:rsid w:val="002B24EA"/>
    <w:rsid w:val="002B3800"/>
    <w:rsid w:val="002C10AB"/>
    <w:rsid w:val="002D506C"/>
    <w:rsid w:val="002E2D06"/>
    <w:rsid w:val="002F2081"/>
    <w:rsid w:val="00317C8E"/>
    <w:rsid w:val="00320163"/>
    <w:rsid w:val="00330275"/>
    <w:rsid w:val="00343A74"/>
    <w:rsid w:val="0035678F"/>
    <w:rsid w:val="003572ED"/>
    <w:rsid w:val="0037270D"/>
    <w:rsid w:val="003902FC"/>
    <w:rsid w:val="003935FE"/>
    <w:rsid w:val="003A1E91"/>
    <w:rsid w:val="003A4497"/>
    <w:rsid w:val="003B6B79"/>
    <w:rsid w:val="003C75A0"/>
    <w:rsid w:val="003E0BB3"/>
    <w:rsid w:val="00405340"/>
    <w:rsid w:val="00412030"/>
    <w:rsid w:val="004270CB"/>
    <w:rsid w:val="004342A6"/>
    <w:rsid w:val="004377DC"/>
    <w:rsid w:val="00441AA3"/>
    <w:rsid w:val="0044315A"/>
    <w:rsid w:val="0049004D"/>
    <w:rsid w:val="004A29BA"/>
    <w:rsid w:val="004C328F"/>
    <w:rsid w:val="004C6B28"/>
    <w:rsid w:val="004C75E5"/>
    <w:rsid w:val="004E6B66"/>
    <w:rsid w:val="004F1A20"/>
    <w:rsid w:val="004F49B4"/>
    <w:rsid w:val="00501EBC"/>
    <w:rsid w:val="00505B8B"/>
    <w:rsid w:val="00507DBB"/>
    <w:rsid w:val="005231E7"/>
    <w:rsid w:val="0052395A"/>
    <w:rsid w:val="00525BEF"/>
    <w:rsid w:val="00544D5B"/>
    <w:rsid w:val="00553127"/>
    <w:rsid w:val="00572077"/>
    <w:rsid w:val="005778FC"/>
    <w:rsid w:val="005A01DC"/>
    <w:rsid w:val="005B4E4B"/>
    <w:rsid w:val="005B5221"/>
    <w:rsid w:val="005B7600"/>
    <w:rsid w:val="005C47F8"/>
    <w:rsid w:val="005C5E64"/>
    <w:rsid w:val="005D3D99"/>
    <w:rsid w:val="005E12D2"/>
    <w:rsid w:val="005F1B45"/>
    <w:rsid w:val="005F7600"/>
    <w:rsid w:val="00611853"/>
    <w:rsid w:val="00621AB9"/>
    <w:rsid w:val="00657E02"/>
    <w:rsid w:val="00667C8C"/>
    <w:rsid w:val="0067583B"/>
    <w:rsid w:val="006929D7"/>
    <w:rsid w:val="006930F7"/>
    <w:rsid w:val="006A0209"/>
    <w:rsid w:val="006C6E67"/>
    <w:rsid w:val="006D2C7B"/>
    <w:rsid w:val="006D397B"/>
    <w:rsid w:val="006E38EC"/>
    <w:rsid w:val="007223E8"/>
    <w:rsid w:val="007321EB"/>
    <w:rsid w:val="00753C9A"/>
    <w:rsid w:val="0076115B"/>
    <w:rsid w:val="007B1C8B"/>
    <w:rsid w:val="007B23D0"/>
    <w:rsid w:val="007B2FF6"/>
    <w:rsid w:val="00800DF6"/>
    <w:rsid w:val="008353C6"/>
    <w:rsid w:val="008453C9"/>
    <w:rsid w:val="008500EF"/>
    <w:rsid w:val="00877361"/>
    <w:rsid w:val="00877AB1"/>
    <w:rsid w:val="00877E71"/>
    <w:rsid w:val="008D11D8"/>
    <w:rsid w:val="008D57EA"/>
    <w:rsid w:val="008D66FF"/>
    <w:rsid w:val="008E5869"/>
    <w:rsid w:val="008E5CB0"/>
    <w:rsid w:val="00907888"/>
    <w:rsid w:val="009258DE"/>
    <w:rsid w:val="00930670"/>
    <w:rsid w:val="009474BD"/>
    <w:rsid w:val="009729E8"/>
    <w:rsid w:val="00973A8E"/>
    <w:rsid w:val="00974AA0"/>
    <w:rsid w:val="009753AD"/>
    <w:rsid w:val="00986F67"/>
    <w:rsid w:val="009A5702"/>
    <w:rsid w:val="009B404A"/>
    <w:rsid w:val="009E0A45"/>
    <w:rsid w:val="009F707C"/>
    <w:rsid w:val="00A13009"/>
    <w:rsid w:val="00A1605A"/>
    <w:rsid w:val="00A40B4C"/>
    <w:rsid w:val="00A41161"/>
    <w:rsid w:val="00A44949"/>
    <w:rsid w:val="00A46E71"/>
    <w:rsid w:val="00A61321"/>
    <w:rsid w:val="00A75B49"/>
    <w:rsid w:val="00AC72F6"/>
    <w:rsid w:val="00AF4CF0"/>
    <w:rsid w:val="00B11C31"/>
    <w:rsid w:val="00B12747"/>
    <w:rsid w:val="00B12F16"/>
    <w:rsid w:val="00B22C3E"/>
    <w:rsid w:val="00B325DA"/>
    <w:rsid w:val="00B5214A"/>
    <w:rsid w:val="00B56E32"/>
    <w:rsid w:val="00B6269C"/>
    <w:rsid w:val="00B64E6E"/>
    <w:rsid w:val="00B66D4F"/>
    <w:rsid w:val="00B73C11"/>
    <w:rsid w:val="00B75D4D"/>
    <w:rsid w:val="00B80645"/>
    <w:rsid w:val="00BC0AD8"/>
    <w:rsid w:val="00BC77CE"/>
    <w:rsid w:val="00BD270D"/>
    <w:rsid w:val="00BF24EB"/>
    <w:rsid w:val="00C125BB"/>
    <w:rsid w:val="00C24144"/>
    <w:rsid w:val="00C309EC"/>
    <w:rsid w:val="00C32784"/>
    <w:rsid w:val="00C335D2"/>
    <w:rsid w:val="00C3369C"/>
    <w:rsid w:val="00C42954"/>
    <w:rsid w:val="00C476B2"/>
    <w:rsid w:val="00C77539"/>
    <w:rsid w:val="00CB00A3"/>
    <w:rsid w:val="00CB3113"/>
    <w:rsid w:val="00CB43FE"/>
    <w:rsid w:val="00CB51A4"/>
    <w:rsid w:val="00CC2687"/>
    <w:rsid w:val="00CC31CC"/>
    <w:rsid w:val="00CD220E"/>
    <w:rsid w:val="00CD3FB0"/>
    <w:rsid w:val="00CE5504"/>
    <w:rsid w:val="00CF0E98"/>
    <w:rsid w:val="00CF4DD9"/>
    <w:rsid w:val="00CF5B1B"/>
    <w:rsid w:val="00D375D8"/>
    <w:rsid w:val="00D42720"/>
    <w:rsid w:val="00D56E6B"/>
    <w:rsid w:val="00D639C6"/>
    <w:rsid w:val="00D73954"/>
    <w:rsid w:val="00D83954"/>
    <w:rsid w:val="00D91570"/>
    <w:rsid w:val="00D92D0C"/>
    <w:rsid w:val="00DC3074"/>
    <w:rsid w:val="00DC502F"/>
    <w:rsid w:val="00DD0520"/>
    <w:rsid w:val="00DD1ABC"/>
    <w:rsid w:val="00DF5B17"/>
    <w:rsid w:val="00DF79BB"/>
    <w:rsid w:val="00E02C64"/>
    <w:rsid w:val="00E10B4D"/>
    <w:rsid w:val="00E12374"/>
    <w:rsid w:val="00E34784"/>
    <w:rsid w:val="00E70A33"/>
    <w:rsid w:val="00E823E7"/>
    <w:rsid w:val="00EA6791"/>
    <w:rsid w:val="00EB766A"/>
    <w:rsid w:val="00ED0D14"/>
    <w:rsid w:val="00ED161A"/>
    <w:rsid w:val="00ED1770"/>
    <w:rsid w:val="00EE1AFB"/>
    <w:rsid w:val="00EE6CCB"/>
    <w:rsid w:val="00EF3327"/>
    <w:rsid w:val="00EF710F"/>
    <w:rsid w:val="00F00369"/>
    <w:rsid w:val="00F0599D"/>
    <w:rsid w:val="00F05C6B"/>
    <w:rsid w:val="00F14C49"/>
    <w:rsid w:val="00F17055"/>
    <w:rsid w:val="00F23FD7"/>
    <w:rsid w:val="00F43671"/>
    <w:rsid w:val="00F47138"/>
    <w:rsid w:val="00F573EF"/>
    <w:rsid w:val="00F62878"/>
    <w:rsid w:val="00F653F0"/>
    <w:rsid w:val="00F92FA1"/>
    <w:rsid w:val="00F9339A"/>
    <w:rsid w:val="00FB213E"/>
    <w:rsid w:val="00FC3A9F"/>
    <w:rsid w:val="00FC5287"/>
    <w:rsid w:val="00FD60F5"/>
    <w:rsid w:val="00FF2B45"/>
    <w:rsid w:val="00FF479E"/>
    <w:rsid w:val="059C33D1"/>
    <w:rsid w:val="08D46938"/>
    <w:rsid w:val="100D4905"/>
    <w:rsid w:val="22A75B75"/>
    <w:rsid w:val="2AD22C1A"/>
    <w:rsid w:val="3564773A"/>
    <w:rsid w:val="67630CEF"/>
    <w:rsid w:val="74813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color="white">
      <v:fill color="white"/>
    </o:shapedefaults>
    <o:shapelayout v:ext="edit">
      <o:idmap v:ext="edit" data="1,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7D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4377DC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rsid w:val="004377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4377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4377DC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qFormat/>
    <w:rsid w:val="004377DC"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  <w:rsid w:val="004377DC"/>
    <w:rPr>
      <w:b/>
    </w:rPr>
  </w:style>
  <w:style w:type="character" w:styleId="a9">
    <w:name w:val="Emphasis"/>
    <w:basedOn w:val="a0"/>
    <w:uiPriority w:val="20"/>
    <w:qFormat/>
    <w:rsid w:val="004377DC"/>
    <w:rPr>
      <w:i/>
      <w:iCs/>
    </w:rPr>
  </w:style>
  <w:style w:type="character" w:styleId="aa">
    <w:name w:val="Hyperlink"/>
    <w:basedOn w:val="a0"/>
    <w:uiPriority w:val="99"/>
    <w:unhideWhenUsed/>
    <w:qFormat/>
    <w:rsid w:val="004377DC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sid w:val="004377DC"/>
    <w:rPr>
      <w:color w:val="605E5C"/>
      <w:shd w:val="clear" w:color="auto" w:fill="E1DFDD"/>
    </w:rPr>
  </w:style>
  <w:style w:type="character" w:customStyle="1" w:styleId="Char1">
    <w:name w:val="页眉 Char"/>
    <w:basedOn w:val="a0"/>
    <w:link w:val="a5"/>
    <w:uiPriority w:val="99"/>
    <w:qFormat/>
    <w:rsid w:val="004377DC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4377DC"/>
    <w:rPr>
      <w:sz w:val="18"/>
      <w:szCs w:val="18"/>
    </w:rPr>
  </w:style>
  <w:style w:type="paragraph" w:styleId="ab">
    <w:name w:val="List Paragraph"/>
    <w:basedOn w:val="a"/>
    <w:uiPriority w:val="34"/>
    <w:qFormat/>
    <w:rsid w:val="004377DC"/>
    <w:pPr>
      <w:ind w:firstLineChars="200" w:firstLine="420"/>
    </w:pPr>
  </w:style>
  <w:style w:type="character" w:customStyle="1" w:styleId="Char">
    <w:name w:val="日期 Char"/>
    <w:basedOn w:val="a0"/>
    <w:link w:val="a3"/>
    <w:uiPriority w:val="99"/>
    <w:semiHidden/>
    <w:qFormat/>
    <w:rsid w:val="004377DC"/>
  </w:style>
  <w:style w:type="character" w:customStyle="1" w:styleId="2">
    <w:name w:val="未处理的提及2"/>
    <w:basedOn w:val="a0"/>
    <w:uiPriority w:val="99"/>
    <w:semiHidden/>
    <w:unhideWhenUsed/>
    <w:qFormat/>
    <w:rsid w:val="004377DC"/>
    <w:rPr>
      <w:color w:val="605E5C"/>
      <w:shd w:val="clear" w:color="auto" w:fill="E1DFDD"/>
    </w:rPr>
  </w:style>
  <w:style w:type="paragraph" w:customStyle="1" w:styleId="10">
    <w:name w:val="修订1"/>
    <w:hidden/>
    <w:uiPriority w:val="99"/>
    <w:unhideWhenUsed/>
    <w:qFormat/>
    <w:rsid w:val="004377DC"/>
    <w:rPr>
      <w:kern w:val="2"/>
      <w:sz w:val="21"/>
      <w:szCs w:val="22"/>
    </w:rPr>
  </w:style>
  <w:style w:type="paragraph" w:styleId="ac">
    <w:name w:val="Balloon Text"/>
    <w:basedOn w:val="a"/>
    <w:link w:val="Char2"/>
    <w:uiPriority w:val="99"/>
    <w:semiHidden/>
    <w:unhideWhenUsed/>
    <w:rsid w:val="00986F67"/>
    <w:rPr>
      <w:sz w:val="18"/>
      <w:szCs w:val="18"/>
    </w:rPr>
  </w:style>
  <w:style w:type="character" w:customStyle="1" w:styleId="Char2">
    <w:name w:val="批注框文本 Char"/>
    <w:basedOn w:val="a0"/>
    <w:link w:val="ac"/>
    <w:uiPriority w:val="99"/>
    <w:semiHidden/>
    <w:rsid w:val="00986F6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chenlong@ccpa.com.cn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0525\Documents\&#33258;&#23450;&#20041;%20Office%20&#27169;&#26495;\&#20013;&#21046;&#21327;&#23383;&#26377;&#25991;&#21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D69848E-B827-4CD8-B6F6-549C3E2A0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中制协字有文号.dotx</Template>
  <TotalTime>9</TotalTime>
  <Pages>1</Pages>
  <Words>32</Words>
  <Characters>186</Characters>
  <Application>Microsoft Office Word</Application>
  <DocSecurity>0</DocSecurity>
  <Lines>1</Lines>
  <Paragraphs>1</Paragraphs>
  <ScaleCrop>false</ScaleCrop>
  <Company>China</Company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朱吉乔</dc:creator>
  <cp:lastModifiedBy>User</cp:lastModifiedBy>
  <cp:revision>2</cp:revision>
  <cp:lastPrinted>2025-07-28T08:29:00Z</cp:lastPrinted>
  <dcterms:created xsi:type="dcterms:W3CDTF">2026-08-17T13:34:00Z</dcterms:created>
  <dcterms:modified xsi:type="dcterms:W3CDTF">2026-08-17T13:34:00Z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eyJoZGlkIjoiNWViNTA3MTdhMDhkNTAzZGJhYzBlNTJiYzdhNzMwNDkiLCJ1c2VySWQiOiI3Njc0ODczMjkifQ==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7F24DA27BDEC42B399BA9B35E41326EC_13</vt:lpwstr>
  </property>
</Properties>
</file>